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2F58D486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08739FFF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6CDA10C" w14:textId="1B46508E" w:rsidR="00265218" w:rsidRPr="00410E03" w:rsidRDefault="00A90C2C" w:rsidP="0035052D">
            <w:pPr>
              <w:pStyle w:val="Title"/>
            </w:pPr>
            <w:r>
              <w:t xml:space="preserve">Client Intake Form – </w:t>
            </w:r>
            <w:r w:rsidR="00CF0741">
              <w:t>Une</w:t>
            </w:r>
            <w:r>
              <w:t>mployment Issues</w:t>
            </w:r>
          </w:p>
        </w:tc>
        <w:tc>
          <w:tcPr>
            <w:tcW w:w="2405" w:type="pct"/>
            <w:shd w:val="clear" w:color="auto" w:fill="auto"/>
          </w:tcPr>
          <w:p w14:paraId="29A83808" w14:textId="57579135" w:rsidR="00265218" w:rsidRPr="00410E03" w:rsidRDefault="00B613E5" w:rsidP="00B613E5">
            <w:pPr>
              <w:pStyle w:val="Title"/>
              <w:tabs>
                <w:tab w:val="left" w:pos="260"/>
                <w:tab w:val="center" w:pos="2500"/>
              </w:tabs>
              <w:jc w:val="left"/>
            </w:pPr>
            <w:r>
              <w:tab/>
            </w:r>
            <w:r>
              <w:tab/>
            </w:r>
            <w:r>
              <w:tab/>
            </w:r>
          </w:p>
        </w:tc>
        <w:tc>
          <w:tcPr>
            <w:tcW w:w="167" w:type="pct"/>
            <w:shd w:val="clear" w:color="auto" w:fill="auto"/>
          </w:tcPr>
          <w:p w14:paraId="357A493F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6FE27308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DDDDBF6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434C70EA" w14:textId="26CA0E9A" w:rsidR="00BC1B68" w:rsidRPr="00F901CD" w:rsidRDefault="00F901CD" w:rsidP="00F901CD">
            <w:pPr>
              <w:jc w:val="left"/>
              <w:rPr>
                <w:b/>
                <w:bCs/>
              </w:rPr>
            </w:pPr>
            <w:r w:rsidRPr="00F901CD">
              <w:rPr>
                <w:b/>
                <w:bCs/>
              </w:rPr>
              <w:t xml:space="preserve">ATTENTION: Please attach </w:t>
            </w:r>
            <w:r w:rsidR="0042757C">
              <w:rPr>
                <w:b/>
                <w:bCs/>
              </w:rPr>
              <w:t>any relevant documents along with this form.</w:t>
            </w:r>
          </w:p>
        </w:tc>
        <w:tc>
          <w:tcPr>
            <w:tcW w:w="167" w:type="pct"/>
            <w:shd w:val="clear" w:color="auto" w:fill="auto"/>
          </w:tcPr>
          <w:p w14:paraId="6694A748" w14:textId="77777777" w:rsidR="00BC1B68" w:rsidRPr="00410E03" w:rsidRDefault="00BC1B68" w:rsidP="00915359"/>
        </w:tc>
      </w:tr>
      <w:tr w:rsidR="00265218" w:rsidRPr="00410E03" w14:paraId="1CD7A639" w14:textId="77777777" w:rsidTr="00CD181C">
        <w:trPr>
          <w:trHeight w:val="10539"/>
        </w:trPr>
        <w:tc>
          <w:tcPr>
            <w:tcW w:w="171" w:type="pct"/>
            <w:shd w:val="clear" w:color="auto" w:fill="auto"/>
          </w:tcPr>
          <w:p w14:paraId="5D64001A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FA46148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6064CB92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5E28FFC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2FBA7843" w14:textId="77777777" w:rsidR="00C50E6D" w:rsidRPr="00410E03" w:rsidRDefault="00C50E6D" w:rsidP="00915359"/>
              </w:tc>
            </w:tr>
            <w:tr w:rsidR="00C50E6D" w:rsidRPr="009F4149" w14:paraId="44C63B28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034D0D1" w14:textId="77777777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E4ACA6A6214448E68CD78434CDDF7440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53B843F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574D1FB5" w14:textId="309F0356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4E564EB71EAD4E0F843C191064B0B682"/>
                      </w:placeholder>
                      <w15:appearance w15:val="hidden"/>
                      <w:text/>
                    </w:sdtPr>
                    <w:sdtContent>
                      <w:r w:rsidR="00A90C2C">
                        <w:t>Name</w:t>
                      </w:r>
                    </w:sdtContent>
                  </w:sdt>
                </w:p>
              </w:tc>
            </w:tr>
            <w:tr w:rsidR="00A3321A" w:rsidRPr="00410E03" w14:paraId="71D02D7C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3D83D69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9B88A63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7A1B601" w14:textId="77777777" w:rsidR="00A3321A" w:rsidRPr="00410E03" w:rsidRDefault="00A3321A" w:rsidP="00915359"/>
              </w:tc>
            </w:tr>
            <w:tr w:rsidR="00E141F4" w:rsidRPr="009F4149" w14:paraId="2C9C5635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A6DE82E" w14:textId="73568178" w:rsidR="00E141F4" w:rsidRPr="009F4149" w:rsidRDefault="0042757C" w:rsidP="009F4149">
                  <w:pPr>
                    <w:pStyle w:val="BoldText"/>
                  </w:pPr>
                  <w:r>
                    <w:t>Employer</w:t>
                  </w:r>
                </w:p>
              </w:tc>
              <w:tc>
                <w:tcPr>
                  <w:tcW w:w="300" w:type="dxa"/>
                </w:tcPr>
                <w:p w14:paraId="4571098C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1C881BB9" w14:textId="3235B800" w:rsidR="00E141F4" w:rsidRPr="009F4149" w:rsidRDefault="00A90C2C" w:rsidP="009F4149">
                  <w:pPr>
                    <w:pStyle w:val="BoldText"/>
                  </w:pPr>
                  <w:r>
                    <w:t xml:space="preserve">Employer’s </w:t>
                  </w:r>
                  <w:r w:rsidR="00CF0741">
                    <w:t>Address</w:t>
                  </w:r>
                </w:p>
              </w:tc>
            </w:tr>
            <w:tr w:rsidR="00E141F4" w:rsidRPr="00410E03" w14:paraId="247F0993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04A40C78" w14:textId="77777777" w:rsidR="00E141F4" w:rsidRPr="00410E03" w:rsidRDefault="00000000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465C6777F66341EBA532A7DA0A314917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61D15" w:rsidRPr="00410E03" w14:paraId="71B8F34B" w14:textId="77777777" w:rsidTr="00CF0741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32E3EE7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02FC304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359328A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FF4D0EA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DFF99B8" w14:textId="77777777" w:rsidR="00E61D15" w:rsidRPr="00410E03" w:rsidRDefault="00E61D15" w:rsidP="00CF0741">
                  <w:pPr>
                    <w:jc w:val="left"/>
                  </w:pPr>
                </w:p>
              </w:tc>
            </w:tr>
            <w:tr w:rsidR="00E301A2" w:rsidRPr="009F4149" w14:paraId="41576481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5F5A8113" w14:textId="3E2CDBB4" w:rsidR="00E301A2" w:rsidRPr="009F4149" w:rsidRDefault="00A90C2C" w:rsidP="009F4149">
                  <w:pPr>
                    <w:pStyle w:val="BoldText"/>
                  </w:pPr>
                  <w:r>
                    <w:t>Phone</w:t>
                  </w:r>
                </w:p>
              </w:tc>
              <w:tc>
                <w:tcPr>
                  <w:tcW w:w="3385" w:type="dxa"/>
                  <w:gridSpan w:val="5"/>
                </w:tcPr>
                <w:p w14:paraId="2E16A76C" w14:textId="3BA663EC" w:rsidR="00E301A2" w:rsidRPr="009F4149" w:rsidRDefault="00A90C2C" w:rsidP="009F4149">
                  <w:pPr>
                    <w:pStyle w:val="BoldText"/>
                  </w:pPr>
                  <w:r>
                    <w:t>Email Address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362194D4" w14:textId="76CDC8F9" w:rsidR="00E301A2" w:rsidRPr="009F4149" w:rsidRDefault="00A90C2C" w:rsidP="009F4149">
                  <w:pPr>
                    <w:pStyle w:val="BoldText"/>
                  </w:pPr>
                  <w:r>
                    <w:t>Position/Title</w:t>
                  </w:r>
                </w:p>
              </w:tc>
            </w:tr>
            <w:tr w:rsidR="00E61D15" w:rsidRPr="00410E03" w14:paraId="29DEF36B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0B77A62" w14:textId="77777777" w:rsidR="00E61D15" w:rsidRPr="00410E03" w:rsidRDefault="00E61D15" w:rsidP="00915359"/>
              </w:tc>
            </w:tr>
            <w:tr w:rsidR="00E61D15" w:rsidRPr="00410E03" w14:paraId="0424A29D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692D2656" w14:textId="62089DFC" w:rsidR="00E61D15" w:rsidRPr="00410E03" w:rsidRDefault="00A90C2C" w:rsidP="0035052D">
                  <w:pPr>
                    <w:pStyle w:val="BoldText"/>
                  </w:pPr>
                  <w:r>
                    <w:t>Home Address</w:t>
                  </w:r>
                  <w:r w:rsidR="00CF0741">
                    <w:t xml:space="preserve"> (City, State, and Zip Code)</w:t>
                  </w:r>
                </w:p>
              </w:tc>
            </w:tr>
            <w:tr w:rsidR="0042757C" w:rsidRPr="00410E03" w14:paraId="17F06551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6FA494E1" w14:textId="0E2A3AB6" w:rsidR="0042757C" w:rsidRDefault="0042757C" w:rsidP="0042757C">
                  <w:pPr>
                    <w:pStyle w:val="BoldText"/>
                    <w:tabs>
                      <w:tab w:val="left" w:pos="1690"/>
                    </w:tabs>
                  </w:pPr>
                  <w:r>
                    <w:t xml:space="preserve">Did you apply for benefits? </w:t>
                  </w:r>
                  <w:sdt>
                    <w:sdtPr>
                      <w:id w:val="354009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Yes </w:t>
                  </w:r>
                  <w:sdt>
                    <w:sdtPr>
                      <w:id w:val="-15132168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>No</w:t>
                  </w:r>
                </w:p>
              </w:tc>
            </w:tr>
            <w:tr w:rsidR="00CF0741" w:rsidRPr="00410E03" w14:paraId="2034FB43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2F0CFC3A" w14:textId="50277206" w:rsidR="00CF0741" w:rsidRDefault="00CF0741" w:rsidP="0035052D">
                  <w:pPr>
                    <w:pStyle w:val="BoldText"/>
                  </w:pPr>
                  <w:r>
                    <w:t xml:space="preserve">Have you received benefits? </w:t>
                  </w:r>
                  <w:sdt>
                    <w:sdtPr>
                      <w:id w:val="21068362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42757C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42757C">
                    <w:t xml:space="preserve">Yes </w:t>
                  </w:r>
                  <w:sdt>
                    <w:sdtPr>
                      <w:id w:val="13199271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42757C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42757C">
                    <w:t>No</w:t>
                  </w:r>
                </w:p>
              </w:tc>
            </w:tr>
            <w:tr w:rsidR="00E61D15" w:rsidRPr="00410E03" w14:paraId="3AFC53A5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00DC2F0" w14:textId="5368931E" w:rsidR="00E61D15" w:rsidRPr="00CF0741" w:rsidRDefault="00CF0741" w:rsidP="00CF0741">
                  <w:pPr>
                    <w:jc w:val="left"/>
                    <w:rPr>
                      <w:b/>
                      <w:bCs/>
                      <w:sz w:val="24"/>
                      <w:szCs w:val="24"/>
                    </w:rPr>
                  </w:pPr>
                  <w:r w:rsidRPr="00CF0741">
                    <w:rPr>
                      <w:b/>
                      <w:bCs/>
                      <w:sz w:val="24"/>
                      <w:szCs w:val="24"/>
                    </w:rPr>
                    <w:t>Were you denied benefits? If so, what was the DUA’s reasonin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g?</w:t>
                  </w:r>
                  <w:r w:rsidR="0042757C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974645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42757C" w:rsidRPr="0042757C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42757C" w:rsidRPr="0042757C">
                    <w:rPr>
                      <w:b/>
                      <w:bCs/>
                      <w:sz w:val="24"/>
                      <w:szCs w:val="24"/>
                    </w:rPr>
                    <w:t xml:space="preserve">Yes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11516011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42757C" w:rsidRPr="0042757C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42757C" w:rsidRPr="0042757C">
                    <w:rPr>
                      <w:b/>
                      <w:bCs/>
                      <w:sz w:val="24"/>
                      <w:szCs w:val="24"/>
                    </w:rPr>
                    <w:t>No</w:t>
                  </w:r>
                </w:p>
              </w:tc>
            </w:tr>
            <w:tr w:rsidR="00E61D15" w:rsidRPr="00410E03" w14:paraId="102A31CD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D21AE57" w14:textId="0E933739" w:rsidR="00E61D15" w:rsidRPr="00410E03" w:rsidRDefault="0042757C" w:rsidP="0035052D">
                  <w:pPr>
                    <w:pStyle w:val="BoldText"/>
                  </w:pPr>
                  <w:r>
                    <w:t xml:space="preserve">Were you allegedly overpaid benefits? </w:t>
                  </w:r>
                  <w:sdt>
                    <w:sdtPr>
                      <w:id w:val="8226307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Yes </w:t>
                  </w:r>
                  <w:sdt>
                    <w:sdtPr>
                      <w:id w:val="11325918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>No</w:t>
                  </w:r>
                </w:p>
              </w:tc>
            </w:tr>
            <w:tr w:rsidR="00A90C2C" w:rsidRPr="00410E03" w14:paraId="47FCAE48" w14:textId="77777777" w:rsidTr="00816D1B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66A52F0" w14:textId="4771C100" w:rsidR="00A90C2C" w:rsidRPr="00A90C2C" w:rsidRDefault="00A90C2C" w:rsidP="00A90C2C">
                  <w:pPr>
                    <w:tabs>
                      <w:tab w:val="left" w:pos="300"/>
                      <w:tab w:val="center" w:pos="4840"/>
                    </w:tabs>
                    <w:jc w:val="left"/>
                    <w:rPr>
                      <w:b/>
                      <w:bCs/>
                      <w:sz w:val="24"/>
                      <w:szCs w:val="24"/>
                    </w:rPr>
                  </w:pPr>
                  <w:r w:rsidRPr="00A90C2C">
                    <w:rPr>
                      <w:b/>
                      <w:bCs/>
                      <w:sz w:val="24"/>
                      <w:szCs w:val="24"/>
                    </w:rPr>
                    <w:t xml:space="preserve">Please use the space below to </w:t>
                  </w:r>
                  <w:r w:rsidR="008801E5">
                    <w:rPr>
                      <w:b/>
                      <w:bCs/>
                      <w:sz w:val="24"/>
                      <w:szCs w:val="24"/>
                    </w:rPr>
                    <w:t xml:space="preserve">provide more relevant information about the status of your claims. </w:t>
                  </w:r>
                  <w:r w:rsidR="00CF074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90C2C" w:rsidRPr="00410E03" w14:paraId="3BC6E63F" w14:textId="77777777" w:rsidTr="00CD181C">
              <w:trPr>
                <w:trHeight w:val="1834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19B3EDA" w14:textId="16132D95" w:rsidR="00A90C2C" w:rsidRPr="00410E03" w:rsidRDefault="00A90C2C" w:rsidP="0035052D">
                  <w:pPr>
                    <w:pStyle w:val="BoldText"/>
                  </w:pPr>
                </w:p>
              </w:tc>
            </w:tr>
          </w:tbl>
          <w:p w14:paraId="785FC55C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0D234340" w14:textId="77777777" w:rsidR="00265218" w:rsidRPr="00410E03" w:rsidRDefault="00265218" w:rsidP="00CF31BB"/>
        </w:tc>
      </w:tr>
    </w:tbl>
    <w:p w14:paraId="1810A67C" w14:textId="77777777" w:rsidR="00463B35" w:rsidRPr="00410E03" w:rsidRDefault="00463B35" w:rsidP="00524D35"/>
    <w:sectPr w:rsidR="00463B35" w:rsidRPr="00410E03" w:rsidSect="00B613E5">
      <w:headerReference w:type="default" r:id="rId7"/>
      <w:pgSz w:w="12240" w:h="15840" w:code="1"/>
      <w:pgMar w:top="1728" w:right="720" w:bottom="1728" w:left="72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8D260" w14:textId="77777777" w:rsidR="005B4A2C" w:rsidRDefault="005B4A2C" w:rsidP="00CF31BB">
      <w:r>
        <w:separator/>
      </w:r>
    </w:p>
  </w:endnote>
  <w:endnote w:type="continuationSeparator" w:id="0">
    <w:p w14:paraId="36A99103" w14:textId="77777777" w:rsidR="005B4A2C" w:rsidRDefault="005B4A2C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3A290" w14:textId="77777777" w:rsidR="005B4A2C" w:rsidRDefault="005B4A2C" w:rsidP="00CF31BB">
      <w:r>
        <w:separator/>
      </w:r>
    </w:p>
  </w:footnote>
  <w:footnote w:type="continuationSeparator" w:id="0">
    <w:p w14:paraId="5A72D80C" w14:textId="77777777" w:rsidR="005B4A2C" w:rsidRDefault="005B4A2C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EE6A" w14:textId="23290503" w:rsidR="00BC1B68" w:rsidRPr="00835DE8" w:rsidRDefault="00B613E5" w:rsidP="00410E03">
    <w:pPr>
      <w:pStyle w:val="Header"/>
      <w:jc w:val="right"/>
    </w:pPr>
    <w:r>
      <w:rPr>
        <w:noProof/>
      </w:rPr>
      <w:drawing>
        <wp:anchor distT="0" distB="0" distL="114300" distR="114300" simplePos="0" relativeHeight="251666944" behindDoc="0" locked="0" layoutInCell="1" allowOverlap="1" wp14:anchorId="77B2014E" wp14:editId="5BE848FB">
          <wp:simplePos x="0" y="0"/>
          <wp:positionH relativeFrom="margin">
            <wp:posOffset>400050</wp:posOffset>
          </wp:positionH>
          <wp:positionV relativeFrom="margin">
            <wp:posOffset>-1022350</wp:posOffset>
          </wp:positionV>
          <wp:extent cx="666750" cy="666750"/>
          <wp:effectExtent l="0" t="0" r="0" b="0"/>
          <wp:wrapSquare wrapText="bothSides"/>
          <wp:docPr id="1949406055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406055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397D481" wp14:editId="02B3D9DF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9E69F3" id="Group 13" o:spid="_x0000_s1026" alt="&quot;&quot;" style="position:absolute;margin-left:.75pt;margin-top:-138.95pt;width:540pt;height:769.75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Cx1Wfk4QAAAAwBAAAPAAAAZHJzL2Rv&#10;d25yZXYueG1sTI9Bb4JAEIXvTfofNtOkN12gEZWyGGPankyTapPG2wojENlZwq6A/77Dqb3Nm3l5&#10;8710M5pG9Ni52pKCcB6AQMptUVOp4Pv4PluBcF5ToRtLqOCODjbZ40Oqk8IO9IX9wZeCQ8glWkHl&#10;fZtI6fIKjXZz2yLx7WI7oz3LrpRFpwcON42MgiCWRtfEHyrd4q7C/Hq4GQUfgx62L+Fbv79edvfT&#10;cfH5sw9RqeencfsKwuPo/8ww4TM6ZMx0tjcqnGhYL9ioYBYtl2sQkyFYTbszT1EcxiCzVP4vkf0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C2C"/>
    <w:rsid w:val="000035F2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B26EF"/>
    <w:rsid w:val="003D55BE"/>
    <w:rsid w:val="003E0129"/>
    <w:rsid w:val="003F693D"/>
    <w:rsid w:val="00410E03"/>
    <w:rsid w:val="0042757C"/>
    <w:rsid w:val="00435E8C"/>
    <w:rsid w:val="004456B5"/>
    <w:rsid w:val="00463B35"/>
    <w:rsid w:val="00482917"/>
    <w:rsid w:val="004C2F50"/>
    <w:rsid w:val="00524D35"/>
    <w:rsid w:val="00542A22"/>
    <w:rsid w:val="005A6806"/>
    <w:rsid w:val="005B4A2C"/>
    <w:rsid w:val="005D124E"/>
    <w:rsid w:val="005D4225"/>
    <w:rsid w:val="00643F5A"/>
    <w:rsid w:val="00684557"/>
    <w:rsid w:val="006859BF"/>
    <w:rsid w:val="006A0AB5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35DE8"/>
    <w:rsid w:val="008801E5"/>
    <w:rsid w:val="008C5804"/>
    <w:rsid w:val="008D3EE1"/>
    <w:rsid w:val="008F387F"/>
    <w:rsid w:val="00915359"/>
    <w:rsid w:val="009229AA"/>
    <w:rsid w:val="009E6AC6"/>
    <w:rsid w:val="009F4149"/>
    <w:rsid w:val="00A02846"/>
    <w:rsid w:val="00A3321A"/>
    <w:rsid w:val="00A73AE1"/>
    <w:rsid w:val="00A90C2C"/>
    <w:rsid w:val="00AB2833"/>
    <w:rsid w:val="00AC7198"/>
    <w:rsid w:val="00AE3FB7"/>
    <w:rsid w:val="00B122BA"/>
    <w:rsid w:val="00B45F61"/>
    <w:rsid w:val="00B613E5"/>
    <w:rsid w:val="00BC1B68"/>
    <w:rsid w:val="00BE6B42"/>
    <w:rsid w:val="00BF5A49"/>
    <w:rsid w:val="00C50E6D"/>
    <w:rsid w:val="00C520D9"/>
    <w:rsid w:val="00C84BD5"/>
    <w:rsid w:val="00CD181C"/>
    <w:rsid w:val="00CF0741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67EDA"/>
    <w:rsid w:val="00EF6DBC"/>
    <w:rsid w:val="00EF7890"/>
    <w:rsid w:val="00F02022"/>
    <w:rsid w:val="00F27B67"/>
    <w:rsid w:val="00F901CD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28E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365F91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135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ACA6A6214448E68CD78434CDDF7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43F5C-DB05-4627-868B-8D879FAA8C90}"/>
      </w:docPartPr>
      <w:docPartBody>
        <w:p w:rsidR="00ED719D" w:rsidRDefault="00000000">
          <w:pPr>
            <w:pStyle w:val="E4ACA6A6214448E68CD78434CDDF7440"/>
          </w:pPr>
          <w:r w:rsidRPr="009F4149">
            <w:t>Date</w:t>
          </w:r>
        </w:p>
      </w:docPartBody>
    </w:docPart>
    <w:docPart>
      <w:docPartPr>
        <w:name w:val="4E564EB71EAD4E0F843C191064B0B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B0318-919E-4DB6-95EF-E1F8E44C827B}"/>
      </w:docPartPr>
      <w:docPartBody>
        <w:p w:rsidR="00ED719D" w:rsidRDefault="00000000">
          <w:pPr>
            <w:pStyle w:val="4E564EB71EAD4E0F843C191064B0B682"/>
          </w:pPr>
          <w:r w:rsidRPr="009F4149">
            <w:t>Agent/Representative Name</w:t>
          </w:r>
        </w:p>
      </w:docPartBody>
    </w:docPart>
    <w:docPart>
      <w:docPartPr>
        <w:name w:val="465C6777F66341EBA532A7DA0A314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84F91-7450-41D7-A3CB-763044197C1C}"/>
      </w:docPartPr>
      <w:docPartBody>
        <w:p w:rsidR="00ED719D" w:rsidRDefault="00000000">
          <w:pPr>
            <w:pStyle w:val="465C6777F66341EBA532A7DA0A314917"/>
          </w:pPr>
          <w:r w:rsidRPr="009F4149">
            <w:t>Client Information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19D"/>
    <w:rsid w:val="002C2F26"/>
    <w:rsid w:val="00301FF5"/>
    <w:rsid w:val="0092225A"/>
    <w:rsid w:val="00ED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ACA6A6214448E68CD78434CDDF7440">
    <w:name w:val="E4ACA6A6214448E68CD78434CDDF7440"/>
  </w:style>
  <w:style w:type="paragraph" w:customStyle="1" w:styleId="4E564EB71EAD4E0F843C191064B0B682">
    <w:name w:val="4E564EB71EAD4E0F843C191064B0B682"/>
  </w:style>
  <w:style w:type="paragraph" w:customStyle="1" w:styleId="465C6777F66341EBA532A7DA0A314917">
    <w:name w:val="465C6777F66341EBA532A7DA0A3149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2023-05-17T14:41:00Z</dcterms:created>
  <dcterms:modified xsi:type="dcterms:W3CDTF">2023-05-17T15:59:00Z</dcterms:modified>
</cp:coreProperties>
</file>