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2F58D48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08739FF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6CDA10C" w14:textId="50E85B4C" w:rsidR="00265218" w:rsidRPr="00410E03" w:rsidRDefault="00A90C2C" w:rsidP="0035052D">
            <w:pPr>
              <w:pStyle w:val="Title"/>
            </w:pPr>
            <w:r>
              <w:t>Client Intake Form – General Employment Issues</w:t>
            </w:r>
          </w:p>
        </w:tc>
        <w:tc>
          <w:tcPr>
            <w:tcW w:w="2405" w:type="pct"/>
            <w:shd w:val="clear" w:color="auto" w:fill="auto"/>
          </w:tcPr>
          <w:p w14:paraId="29A83808" w14:textId="42E1A26E" w:rsidR="00265218" w:rsidRPr="00410E03" w:rsidRDefault="00B613E5" w:rsidP="00B613E5">
            <w:pPr>
              <w:pStyle w:val="Title"/>
              <w:tabs>
                <w:tab w:val="left" w:pos="260"/>
                <w:tab w:val="center" w:pos="2500"/>
              </w:tabs>
              <w:jc w:val="left"/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167" w:type="pct"/>
            <w:shd w:val="clear" w:color="auto" w:fill="auto"/>
          </w:tcPr>
          <w:p w14:paraId="357A493F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FE27308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DDDDBF6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434C70EA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6694A748" w14:textId="77777777" w:rsidR="00BC1B68" w:rsidRPr="00410E03" w:rsidRDefault="00BC1B68" w:rsidP="00915359"/>
        </w:tc>
      </w:tr>
      <w:tr w:rsidR="00265218" w:rsidRPr="00410E03" w14:paraId="1CD7A639" w14:textId="77777777" w:rsidTr="00CD181C">
        <w:trPr>
          <w:trHeight w:val="10539"/>
        </w:trPr>
        <w:tc>
          <w:tcPr>
            <w:tcW w:w="171" w:type="pct"/>
            <w:shd w:val="clear" w:color="auto" w:fill="auto"/>
          </w:tcPr>
          <w:p w14:paraId="5D64001A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FA46148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064CB92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5E28FFC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2FBA7843" w14:textId="77777777" w:rsidR="00C50E6D" w:rsidRPr="00410E03" w:rsidRDefault="00C50E6D" w:rsidP="00915359"/>
              </w:tc>
            </w:tr>
            <w:tr w:rsidR="00C50E6D" w:rsidRPr="009F4149" w14:paraId="44C63B28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034D0D1" w14:textId="77777777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E4ACA6A6214448E68CD78434CDDF744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53B843F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74D1FB5" w14:textId="40629061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E564EB71EAD4E0F843C191064B0B682"/>
                      </w:placeholder>
                      <w15:appearance w15:val="hidden"/>
                      <w:text/>
                    </w:sdtPr>
                    <w:sdtContent>
                      <w:r w:rsidR="00A90C2C">
                        <w:t>Name</w:t>
                      </w:r>
                    </w:sdtContent>
                  </w:sdt>
                </w:p>
              </w:tc>
            </w:tr>
            <w:tr w:rsidR="00A3321A" w:rsidRPr="00410E03" w14:paraId="71D02D7C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3D83D69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9B88A63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7A1B601" w14:textId="77777777" w:rsidR="00A3321A" w:rsidRPr="00410E03" w:rsidRDefault="00A3321A" w:rsidP="00915359"/>
              </w:tc>
            </w:tr>
            <w:tr w:rsidR="00E141F4" w:rsidRPr="009F4149" w14:paraId="2C9C5635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A6DE82E" w14:textId="5C0116DA" w:rsidR="00E141F4" w:rsidRPr="009F4149" w:rsidRDefault="00A90C2C" w:rsidP="009F4149">
                  <w:pPr>
                    <w:pStyle w:val="BoldText"/>
                  </w:pPr>
                  <w:r>
                    <w:t>Employer</w:t>
                  </w:r>
                </w:p>
              </w:tc>
              <w:tc>
                <w:tcPr>
                  <w:tcW w:w="300" w:type="dxa"/>
                </w:tcPr>
                <w:p w14:paraId="4571098C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C881BB9" w14:textId="5BAF70C7" w:rsidR="00E141F4" w:rsidRPr="009F4149" w:rsidRDefault="00A90C2C" w:rsidP="009F4149">
                  <w:pPr>
                    <w:pStyle w:val="BoldText"/>
                  </w:pPr>
                  <w:r>
                    <w:t xml:space="preserve">Employer’s Location </w:t>
                  </w:r>
                </w:p>
              </w:tc>
            </w:tr>
            <w:tr w:rsidR="00E141F4" w:rsidRPr="00410E03" w14:paraId="247F0993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4A40C78" w14:textId="77777777" w:rsidR="00E141F4" w:rsidRPr="00410E03" w:rsidRDefault="00000000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465C6777F66341EBA532A7DA0A31491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61D15" w:rsidRPr="00410E03" w14:paraId="71B8F34B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32E3EE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02FC304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359328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FF4D0EA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DFF99B8" w14:textId="77777777" w:rsidR="00E61D15" w:rsidRPr="00410E03" w:rsidRDefault="00E61D15" w:rsidP="00915359"/>
              </w:tc>
            </w:tr>
            <w:tr w:rsidR="00E301A2" w:rsidRPr="009F4149" w14:paraId="41576481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5F5A8113" w14:textId="3E2CDBB4" w:rsidR="00E301A2" w:rsidRPr="009F4149" w:rsidRDefault="00A90C2C" w:rsidP="009F4149">
                  <w:pPr>
                    <w:pStyle w:val="BoldText"/>
                  </w:pPr>
                  <w:r>
                    <w:t>Phone</w:t>
                  </w:r>
                </w:p>
              </w:tc>
              <w:tc>
                <w:tcPr>
                  <w:tcW w:w="3385" w:type="dxa"/>
                  <w:gridSpan w:val="5"/>
                </w:tcPr>
                <w:p w14:paraId="2E16A76C" w14:textId="3BA663EC" w:rsidR="00E301A2" w:rsidRPr="009F4149" w:rsidRDefault="00A90C2C" w:rsidP="009F4149">
                  <w:pPr>
                    <w:pStyle w:val="BoldText"/>
                  </w:pPr>
                  <w:r>
                    <w:t>Email Address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62194D4" w14:textId="76CDC8F9" w:rsidR="00E301A2" w:rsidRPr="009F4149" w:rsidRDefault="00A90C2C" w:rsidP="009F4149">
                  <w:pPr>
                    <w:pStyle w:val="BoldText"/>
                  </w:pPr>
                  <w:r>
                    <w:t>Position/Title</w:t>
                  </w:r>
                </w:p>
              </w:tc>
            </w:tr>
            <w:tr w:rsidR="00E61D15" w:rsidRPr="00410E03" w14:paraId="29DEF36B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0B77A62" w14:textId="77777777" w:rsidR="00E61D15" w:rsidRPr="00410E03" w:rsidRDefault="00E61D15" w:rsidP="00915359"/>
              </w:tc>
            </w:tr>
            <w:tr w:rsidR="00E61D15" w:rsidRPr="00410E03" w14:paraId="0424A29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92D2656" w14:textId="0BE065A5" w:rsidR="00E61D15" w:rsidRPr="00410E03" w:rsidRDefault="00A90C2C" w:rsidP="0035052D">
                  <w:pPr>
                    <w:pStyle w:val="BoldText"/>
                  </w:pPr>
                  <w:r>
                    <w:t>Home Address</w:t>
                  </w:r>
                </w:p>
              </w:tc>
            </w:tr>
            <w:tr w:rsidR="00E61D15" w:rsidRPr="00410E03" w14:paraId="3B7B99E8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7F0DB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13D2309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175BAAE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3C8777B5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4083F92" w14:textId="77777777" w:rsidR="00E61D15" w:rsidRPr="00410E03" w:rsidRDefault="00E61D15" w:rsidP="00915359"/>
              </w:tc>
            </w:tr>
            <w:tr w:rsidR="00E61D15" w:rsidRPr="009F4149" w14:paraId="41C57B08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FCC3945" w14:textId="70C828CE" w:rsidR="00E61D15" w:rsidRPr="009F4149" w:rsidRDefault="009B0BC9" w:rsidP="009F4149">
                  <w:pPr>
                    <w:pStyle w:val="BoldText"/>
                  </w:pPr>
                  <w:r>
                    <w:t>Year of Hire</w:t>
                  </w:r>
                </w:p>
              </w:tc>
              <w:tc>
                <w:tcPr>
                  <w:tcW w:w="300" w:type="dxa"/>
                  <w:gridSpan w:val="2"/>
                </w:tcPr>
                <w:p w14:paraId="28BDB355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0957E40" w14:textId="5309936E" w:rsidR="00E61D15" w:rsidRPr="009F4149" w:rsidRDefault="00A90C2C" w:rsidP="009F4149">
                  <w:pPr>
                    <w:pStyle w:val="BoldText"/>
                  </w:pPr>
                  <w:r>
                    <w:t>Date of Termination (if applicable) (DD/MM/YY)</w:t>
                  </w:r>
                </w:p>
              </w:tc>
              <w:tc>
                <w:tcPr>
                  <w:tcW w:w="300" w:type="dxa"/>
                  <w:gridSpan w:val="2"/>
                </w:tcPr>
                <w:p w14:paraId="521923D5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9808044" w14:textId="49D258E0" w:rsidR="00E61D15" w:rsidRPr="009F4149" w:rsidRDefault="00A90C2C" w:rsidP="009F4149">
                  <w:pPr>
                    <w:pStyle w:val="BoldText"/>
                  </w:pPr>
                  <w:r>
                    <w:t xml:space="preserve">Position at Termination </w:t>
                  </w:r>
                </w:p>
              </w:tc>
            </w:tr>
            <w:tr w:rsidR="00E61D15" w:rsidRPr="00410E03" w14:paraId="3AFC53A5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00DC2F0" w14:textId="77777777" w:rsidR="00E61D15" w:rsidRPr="00410E03" w:rsidRDefault="00E61D15" w:rsidP="00915359"/>
              </w:tc>
            </w:tr>
            <w:tr w:rsidR="00E61D15" w:rsidRPr="00410E03" w14:paraId="102A31C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D21AE57" w14:textId="5B8C3738" w:rsidR="00E61D15" w:rsidRPr="00410E03" w:rsidRDefault="00A90C2C" w:rsidP="0035052D">
                  <w:pPr>
                    <w:pStyle w:val="BoldText"/>
                  </w:pPr>
                  <w:r>
                    <w:t>Employer’s Reasoning for Termination</w:t>
                  </w:r>
                </w:p>
              </w:tc>
            </w:tr>
            <w:tr w:rsidR="00915359" w:rsidRPr="00410E03" w14:paraId="44615DB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DC5320E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11E1FD9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BB89CBB" w14:textId="77777777" w:rsidR="00915359" w:rsidRPr="00410E03" w:rsidRDefault="00915359" w:rsidP="00915359"/>
              </w:tc>
            </w:tr>
            <w:tr w:rsidR="00915359" w:rsidRPr="00410E03" w14:paraId="328EB16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6542C23" w14:textId="0DCD6279" w:rsidR="00915359" w:rsidRPr="00410E03" w:rsidRDefault="00A90C2C" w:rsidP="0035052D">
                  <w:pPr>
                    <w:pStyle w:val="BoldText"/>
                  </w:pPr>
                  <w:r>
                    <w:t>Any Write-ups, performance improvement plans, suspensions, etc.? (YES/NO)</w:t>
                  </w:r>
                </w:p>
              </w:tc>
              <w:tc>
                <w:tcPr>
                  <w:tcW w:w="300" w:type="dxa"/>
                </w:tcPr>
                <w:p w14:paraId="462E1694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124F9C3" w14:textId="33BC759F" w:rsidR="00915359" w:rsidRPr="00410E03" w:rsidRDefault="00A90C2C" w:rsidP="0035052D">
                  <w:pPr>
                    <w:pStyle w:val="BoldText"/>
                  </w:pPr>
                  <w:r>
                    <w:t>Referred by (if applicable)</w:t>
                  </w:r>
                </w:p>
              </w:tc>
            </w:tr>
            <w:tr w:rsidR="00A90C2C" w:rsidRPr="00410E03" w14:paraId="47FCAE48" w14:textId="77777777" w:rsidTr="00816D1B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66A52F0" w14:textId="422C5890" w:rsidR="00A90C2C" w:rsidRPr="00A90C2C" w:rsidRDefault="00A90C2C" w:rsidP="00A90C2C">
                  <w:pPr>
                    <w:tabs>
                      <w:tab w:val="left" w:pos="300"/>
                      <w:tab w:val="center" w:pos="4840"/>
                    </w:tabs>
                    <w:jc w:val="left"/>
                    <w:rPr>
                      <w:b/>
                      <w:bCs/>
                      <w:sz w:val="24"/>
                      <w:szCs w:val="24"/>
                    </w:rPr>
                  </w:pPr>
                  <w:r w:rsidRPr="00A90C2C">
                    <w:rPr>
                      <w:b/>
                      <w:bCs/>
                      <w:sz w:val="24"/>
                      <w:szCs w:val="24"/>
                    </w:rPr>
                    <w:t xml:space="preserve">Please use the space below to explain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your employment issues and ask us any questions:</w:t>
                  </w:r>
                  <w:r w:rsidRPr="00A90C2C">
                    <w:rPr>
                      <w:b/>
                      <w:bCs/>
                      <w:sz w:val="24"/>
                      <w:szCs w:val="24"/>
                    </w:rPr>
                    <w:tab/>
                  </w:r>
                </w:p>
              </w:tc>
            </w:tr>
            <w:tr w:rsidR="00A90C2C" w:rsidRPr="00410E03" w14:paraId="3BC6E63F" w14:textId="77777777" w:rsidTr="00CD181C">
              <w:trPr>
                <w:trHeight w:val="1834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19B3EDA" w14:textId="16132D95" w:rsidR="00A90C2C" w:rsidRPr="00410E03" w:rsidRDefault="00A90C2C" w:rsidP="0035052D">
                  <w:pPr>
                    <w:pStyle w:val="BoldText"/>
                  </w:pPr>
                </w:p>
              </w:tc>
            </w:tr>
            <w:tr w:rsidR="00915359" w:rsidRPr="00410E03" w14:paraId="763207BD" w14:textId="77777777" w:rsidTr="00B613E5">
              <w:trPr>
                <w:trHeight w:val="367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4FB2DE6" w14:textId="26F51952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31CAF7E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E852D92" w14:textId="24A57E85" w:rsidR="00915359" w:rsidRPr="00410E03" w:rsidRDefault="00915359" w:rsidP="0035052D">
                  <w:pPr>
                    <w:pStyle w:val="BoldText"/>
                  </w:pPr>
                </w:p>
              </w:tc>
            </w:tr>
          </w:tbl>
          <w:p w14:paraId="785FC55C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0D234340" w14:textId="77777777" w:rsidR="00265218" w:rsidRPr="00410E03" w:rsidRDefault="00265218" w:rsidP="00CF31BB"/>
        </w:tc>
      </w:tr>
    </w:tbl>
    <w:p w14:paraId="1810A67C" w14:textId="77777777" w:rsidR="00463B35" w:rsidRPr="00410E03" w:rsidRDefault="00463B35" w:rsidP="00524D35"/>
    <w:sectPr w:rsidR="00463B35" w:rsidRPr="00410E03" w:rsidSect="00B613E5">
      <w:headerReference w:type="default" r:id="rId7"/>
      <w:pgSz w:w="12240" w:h="15840" w:code="1"/>
      <w:pgMar w:top="1728" w:right="720" w:bottom="1728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AC8B" w14:textId="77777777" w:rsidR="007C0398" w:rsidRDefault="007C0398" w:rsidP="00CF31BB">
      <w:r>
        <w:separator/>
      </w:r>
    </w:p>
  </w:endnote>
  <w:endnote w:type="continuationSeparator" w:id="0">
    <w:p w14:paraId="46A07FE5" w14:textId="77777777" w:rsidR="007C0398" w:rsidRDefault="007C0398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FC3BD" w14:textId="77777777" w:rsidR="007C0398" w:rsidRDefault="007C0398" w:rsidP="00CF31BB">
      <w:r>
        <w:separator/>
      </w:r>
    </w:p>
  </w:footnote>
  <w:footnote w:type="continuationSeparator" w:id="0">
    <w:p w14:paraId="3595A92A" w14:textId="77777777" w:rsidR="007C0398" w:rsidRDefault="007C0398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EE6A" w14:textId="23290503" w:rsidR="00BC1B68" w:rsidRPr="00835DE8" w:rsidRDefault="00B613E5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66944" behindDoc="0" locked="0" layoutInCell="1" allowOverlap="1" wp14:anchorId="77B2014E" wp14:editId="5BE848FB">
          <wp:simplePos x="0" y="0"/>
          <wp:positionH relativeFrom="margin">
            <wp:posOffset>400050</wp:posOffset>
          </wp:positionH>
          <wp:positionV relativeFrom="margin">
            <wp:posOffset>-1022350</wp:posOffset>
          </wp:positionV>
          <wp:extent cx="666750" cy="666750"/>
          <wp:effectExtent l="0" t="0" r="0" b="0"/>
          <wp:wrapSquare wrapText="bothSides"/>
          <wp:docPr id="1949406055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406055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397D481" wp14:editId="02B3D9DF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9E69F3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C2C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0AB5"/>
    <w:rsid w:val="006A7299"/>
    <w:rsid w:val="006C7D64"/>
    <w:rsid w:val="006D43A7"/>
    <w:rsid w:val="00705FD1"/>
    <w:rsid w:val="0071089C"/>
    <w:rsid w:val="00740131"/>
    <w:rsid w:val="007B52D2"/>
    <w:rsid w:val="007C0398"/>
    <w:rsid w:val="007C1F7D"/>
    <w:rsid w:val="007D4902"/>
    <w:rsid w:val="00835DE8"/>
    <w:rsid w:val="008C5804"/>
    <w:rsid w:val="008D3EE1"/>
    <w:rsid w:val="008F387F"/>
    <w:rsid w:val="00915359"/>
    <w:rsid w:val="009B0BC9"/>
    <w:rsid w:val="009E6AC6"/>
    <w:rsid w:val="009F4149"/>
    <w:rsid w:val="00A02846"/>
    <w:rsid w:val="00A3321A"/>
    <w:rsid w:val="00A73AE1"/>
    <w:rsid w:val="00A90C2C"/>
    <w:rsid w:val="00AB2833"/>
    <w:rsid w:val="00AC7198"/>
    <w:rsid w:val="00AE3FB7"/>
    <w:rsid w:val="00B122BA"/>
    <w:rsid w:val="00B45F61"/>
    <w:rsid w:val="00B613E5"/>
    <w:rsid w:val="00BC1B68"/>
    <w:rsid w:val="00BE6B42"/>
    <w:rsid w:val="00BF5A49"/>
    <w:rsid w:val="00C50E6D"/>
    <w:rsid w:val="00C520D9"/>
    <w:rsid w:val="00C84BD5"/>
    <w:rsid w:val="00CD181C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28E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365F91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135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ACA6A6214448E68CD78434CDDF7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43F5C-DB05-4627-868B-8D879FAA8C90}"/>
      </w:docPartPr>
      <w:docPartBody>
        <w:p w:rsidR="00CF1F2D" w:rsidRDefault="00000000">
          <w:pPr>
            <w:pStyle w:val="E4ACA6A6214448E68CD78434CDDF7440"/>
          </w:pPr>
          <w:r w:rsidRPr="009F4149">
            <w:t>Date</w:t>
          </w:r>
        </w:p>
      </w:docPartBody>
    </w:docPart>
    <w:docPart>
      <w:docPartPr>
        <w:name w:val="4E564EB71EAD4E0F843C191064B0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B0318-919E-4DB6-95EF-E1F8E44C827B}"/>
      </w:docPartPr>
      <w:docPartBody>
        <w:p w:rsidR="00CF1F2D" w:rsidRDefault="00000000">
          <w:pPr>
            <w:pStyle w:val="4E564EB71EAD4E0F843C191064B0B682"/>
          </w:pPr>
          <w:r w:rsidRPr="009F4149">
            <w:t>Agent/Representative Name</w:t>
          </w:r>
        </w:p>
      </w:docPartBody>
    </w:docPart>
    <w:docPart>
      <w:docPartPr>
        <w:name w:val="465C6777F66341EBA532A7DA0A31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84F91-7450-41D7-A3CB-763044197C1C}"/>
      </w:docPartPr>
      <w:docPartBody>
        <w:p w:rsidR="00CF1F2D" w:rsidRDefault="00000000">
          <w:pPr>
            <w:pStyle w:val="465C6777F66341EBA532A7DA0A314917"/>
          </w:pPr>
          <w:r w:rsidRPr="009F4149">
            <w:t>Client Information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2D"/>
    <w:rsid w:val="005730B1"/>
    <w:rsid w:val="00CF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ACA6A6214448E68CD78434CDDF7440">
    <w:name w:val="E4ACA6A6214448E68CD78434CDDF7440"/>
  </w:style>
  <w:style w:type="paragraph" w:customStyle="1" w:styleId="4E564EB71EAD4E0F843C191064B0B682">
    <w:name w:val="4E564EB71EAD4E0F843C191064B0B682"/>
  </w:style>
  <w:style w:type="paragraph" w:customStyle="1" w:styleId="465C6777F66341EBA532A7DA0A314917">
    <w:name w:val="465C6777F66341EBA532A7DA0A3149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2023-04-06T17:34:00Z</dcterms:created>
  <dcterms:modified xsi:type="dcterms:W3CDTF">2023-05-17T16:00:00Z</dcterms:modified>
</cp:coreProperties>
</file>